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D19D3" w14:textId="70F818FA" w:rsidR="004772CC" w:rsidRDefault="00822AA2" w:rsidP="004772CC">
      <w:pPr>
        <w:ind w:left="-2340"/>
      </w:pPr>
      <w:r>
        <w:rPr>
          <w:noProof/>
        </w:rPr>
        <mc:AlternateContent>
          <mc:Choice Requires="wps">
            <w:drawing>
              <wp:anchor distT="0" distB="0" distL="114300" distR="114300" simplePos="0" relativeHeight="251660288" behindDoc="0" locked="0" layoutInCell="1" allowOverlap="1" wp14:anchorId="295F5331" wp14:editId="45EBEFBD">
                <wp:simplePos x="0" y="0"/>
                <wp:positionH relativeFrom="column">
                  <wp:posOffset>465667</wp:posOffset>
                </wp:positionH>
                <wp:positionV relativeFrom="paragraph">
                  <wp:posOffset>-228600</wp:posOffset>
                </wp:positionV>
                <wp:extent cx="0" cy="866140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0" cy="8661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57095B"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65pt,-18pt" to="36.65pt,6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" strokecolor="black [3200]" strokeweight=".5pt">
                <v:stroke joinstyle="miter"/>
              </v:line>
            </w:pict>
          </mc:Fallback>
        </mc:AlternateContent>
      </w:r>
    </w:p>
    <w:p w14:paraId="765F288A" w14:textId="5AB43E2F" w:rsidR="004772CC" w:rsidRDefault="004772CC" w:rsidP="001F4BEE"/>
    <w:p w14:paraId="3BA337E9" w14:textId="78E3128C" w:rsidR="004772CC" w:rsidRDefault="00481BF1" w:rsidP="004772CC">
      <w:pPr>
        <w:ind w:left="-2340"/>
      </w:pPr>
      <w:r>
        <w:rPr>
          <w:noProof/>
        </w:rPr>
        <mc:AlternateContent>
          <mc:Choice Requires="wps">
            <w:drawing>
              <wp:anchor distT="0" distB="0" distL="114300" distR="114300" simplePos="0" relativeHeight="251659264" behindDoc="0" locked="0" layoutInCell="1" allowOverlap="1" wp14:anchorId="348DDA8D" wp14:editId="26155329">
                <wp:simplePos x="0" y="0"/>
                <wp:positionH relativeFrom="column">
                  <wp:posOffset>600710</wp:posOffset>
                </wp:positionH>
                <wp:positionV relativeFrom="paragraph">
                  <wp:posOffset>54429</wp:posOffset>
                </wp:positionV>
                <wp:extent cx="5029200" cy="8111066"/>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5029200" cy="8111066"/>
                        </a:xfrm>
                        <a:prstGeom prst="rect">
                          <a:avLst/>
                        </a:prstGeom>
                        <a:solidFill>
                          <a:schemeClr val="lt1"/>
                        </a:solidFill>
                        <a:ln w="6350">
                          <a:noFill/>
                        </a:ln>
                      </wps:spPr>
                      <wps:txbx>
                        <w:txbxContent>
                          <w:p w14:paraId="7CE39813" w14:textId="77777777" w:rsidR="00481BF1" w:rsidRDefault="00481BF1" w:rsidP="00481BF1">
                            <w:pPr>
                              <w:outlineLvl w:val="1"/>
                              <w:rPr>
                                <w:rFonts w:ascii="HELVETICA NEUE LIGHT" w:hAnsi="HELVETICA NEUE LIGHT"/>
                                <w:sz w:val="20"/>
                                <w:szCs w:val="20"/>
                              </w:rPr>
                            </w:pPr>
                          </w:p>
                          <w:p w14:paraId="484C269F" w14:textId="3AB2BB5C" w:rsidR="00481BF1" w:rsidRDefault="00CB69C5" w:rsidP="001F4BEE">
                            <w:pPr>
                              <w:outlineLvl w:val="1"/>
                              <w:rPr>
                                <w:rFonts w:ascii="HELVETICA NEUE LIGHT" w:hAnsi="HELVETICA NEUE LIGHT"/>
                                <w:sz w:val="20"/>
                                <w:szCs w:val="20"/>
                              </w:rPr>
                            </w:pPr>
                            <w:r w:rsidRPr="00CB69C5">
                              <w:rPr>
                                <w:rFonts w:ascii="HELVETICA NEUE LIGHT" w:hAnsi="HELVETICA NEUE LIGHT"/>
                                <w:noProof/>
                                <w:sz w:val="20"/>
                                <w:szCs w:val="20"/>
                              </w:rPr>
                              <w:drawing>
                                <wp:inline distT="0" distB="0" distL="0" distR="0" wp14:anchorId="75CA8DD6" wp14:editId="00C55E3F">
                                  <wp:extent cx="1259329" cy="183711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84248" cy="1873466"/>
                                          </a:xfrm>
                                          <a:prstGeom prst="rect">
                                            <a:avLst/>
                                          </a:prstGeom>
                                        </pic:spPr>
                                      </pic:pic>
                                    </a:graphicData>
                                  </a:graphic>
                                </wp:inline>
                              </w:drawing>
                            </w:r>
                          </w:p>
                          <w:p w14:paraId="3644384E" w14:textId="77777777" w:rsidR="00481BF1" w:rsidRDefault="00481BF1" w:rsidP="00481BF1">
                            <w:pPr>
                              <w:jc w:val="center"/>
                              <w:outlineLvl w:val="1"/>
                              <w:rPr>
                                <w:rFonts w:ascii="HELVETICA NEUE LIGHT" w:hAnsi="HELVETICA NEUE LIGHT"/>
                                <w:sz w:val="20"/>
                                <w:szCs w:val="20"/>
                              </w:rPr>
                            </w:pPr>
                          </w:p>
                          <w:p w14:paraId="66A30DC2" w14:textId="6A90F604" w:rsidR="00481BF1" w:rsidRPr="00202979" w:rsidRDefault="00481BF1" w:rsidP="001F4BEE">
                            <w:pPr>
                              <w:outlineLvl w:val="1"/>
                              <w:rPr>
                                <w:rFonts w:ascii="HELVETICA NEUE LIGHT" w:hAnsi="HELVETICA NEUE LIGHT" w:cs="Arial"/>
                                <w:b/>
                                <w:bCs/>
                                <w:color w:val="000000"/>
                                <w:kern w:val="36"/>
                                <w:sz w:val="22"/>
                                <w:szCs w:val="22"/>
                              </w:rPr>
                            </w:pPr>
                            <w:r w:rsidRPr="00202979">
                              <w:rPr>
                                <w:rFonts w:ascii="HELVETICA NEUE LIGHT" w:hAnsi="HELVETICA NEUE LIGHT" w:cs="Arial"/>
                                <w:b/>
                                <w:bCs/>
                                <w:color w:val="000000"/>
                                <w:kern w:val="36"/>
                                <w:sz w:val="22"/>
                                <w:szCs w:val="22"/>
                              </w:rPr>
                              <w:t>About</w:t>
                            </w:r>
                            <w:r w:rsidR="00616807">
                              <w:rPr>
                                <w:rFonts w:ascii="HELVETICA NEUE LIGHT" w:hAnsi="HELVETICA NEUE LIGHT" w:cs="Arial"/>
                                <w:b/>
                                <w:bCs/>
                                <w:color w:val="000000"/>
                                <w:kern w:val="36"/>
                                <w:sz w:val="22"/>
                                <w:szCs w:val="22"/>
                              </w:rPr>
                              <w:t xml:space="preserve"> Margie Chilson</w:t>
                            </w:r>
                          </w:p>
                          <w:p w14:paraId="1853B773" w14:textId="77777777" w:rsidR="00481BF1" w:rsidRPr="001F4BEE" w:rsidRDefault="00481BF1" w:rsidP="00481BF1">
                            <w:pPr>
                              <w:rPr>
                                <w:rFonts w:ascii="HELVETICA NEUE LIGHT" w:hAnsi="HELVETICA NEUE LIGHT" w:cs="Arial"/>
                                <w:color w:val="000000"/>
                                <w:sz w:val="22"/>
                                <w:szCs w:val="22"/>
                              </w:rPr>
                            </w:pPr>
                          </w:p>
                          <w:p w14:paraId="2799258A" w14:textId="77777777" w:rsidR="00616807" w:rsidRPr="0081621C" w:rsidRDefault="00616807" w:rsidP="00616807">
                            <w:pPr>
                              <w:pStyle w:val="NormalWeb"/>
                              <w:spacing w:before="0" w:beforeAutospacing="0" w:after="0" w:afterAutospacing="0"/>
                              <w:textAlignment w:val="baseline"/>
                              <w:rPr>
                                <w:rFonts w:ascii="HELVETICA NEUE LIGHT" w:hAnsi="HELVETICA NEUE LIGHT"/>
                                <w:color w:val="000000"/>
                              </w:rPr>
                            </w:pPr>
                            <w:r w:rsidRPr="0081621C">
                              <w:rPr>
                                <w:rFonts w:ascii="HELVETICA NEUE LIGHT" w:hAnsi="HELVETICA NEUE LIGHT"/>
                                <w:color w:val="000000"/>
                              </w:rPr>
                              <w:t xml:space="preserve">Margie Chilson is a Senior Marketing Consultant for JDA.media. </w:t>
                            </w:r>
                          </w:p>
                          <w:p w14:paraId="3941E857" w14:textId="77777777" w:rsidR="00616807" w:rsidRDefault="00616807" w:rsidP="00616807">
                            <w:pPr>
                              <w:pStyle w:val="xmsonormal"/>
                              <w:spacing w:before="0" w:beforeAutospacing="0" w:after="0" w:afterAutospacing="0"/>
                              <w:rPr>
                                <w:rFonts w:ascii="HELVETICA NEUE LIGHT" w:hAnsi="HELVETICA NEUE LIGHT" w:cs="Calibri"/>
                                <w:color w:val="C00000"/>
                              </w:rPr>
                            </w:pPr>
                          </w:p>
                          <w:p w14:paraId="307B16D7" w14:textId="6010C043" w:rsidR="00616807" w:rsidRPr="0081621C" w:rsidRDefault="00616807" w:rsidP="00616807">
                            <w:pPr>
                              <w:pStyle w:val="xmsonormal"/>
                              <w:spacing w:before="0" w:beforeAutospacing="0" w:after="0" w:afterAutospacing="0"/>
                              <w:rPr>
                                <w:rFonts w:ascii="HELVETICA NEUE LIGHT" w:hAnsi="HELVETICA NEUE LIGHT" w:cs="Calibri"/>
                                <w:color w:val="000000"/>
                              </w:rPr>
                            </w:pPr>
                            <w:r>
                              <w:rPr>
                                <w:rFonts w:ascii="HELVETICA NEUE LIGHT" w:hAnsi="HELVETICA NEUE LIGHT"/>
                              </w:rPr>
                              <w:t xml:space="preserve">Her vast experience includes </w:t>
                            </w:r>
                            <w:r w:rsidRPr="009E4022">
                              <w:rPr>
                                <w:rFonts w:ascii="HELVETICA NEUE LIGHT" w:hAnsi="HELVETICA NEUE LIGHT"/>
                              </w:rPr>
                              <w:t xml:space="preserve">nearly three decades </w:t>
                            </w:r>
                            <w:r>
                              <w:rPr>
                                <w:rFonts w:ascii="HELVETICA NEUE LIGHT" w:hAnsi="HELVETICA NEUE LIGHT"/>
                              </w:rPr>
                              <w:t xml:space="preserve">in </w:t>
                            </w:r>
                            <w:r w:rsidRPr="009E4022">
                              <w:rPr>
                                <w:rFonts w:ascii="HELVETICA NEUE LIGHT" w:hAnsi="HELVETICA NEUE LIGHT"/>
                              </w:rPr>
                              <w:t xml:space="preserve">broadcast television and digital sales marketing, working in and with multiple markets and affiliations including Dallas-Fort Worth at WFAA, Denver at KUSA-KTVD, </w:t>
                            </w:r>
                            <w:r w:rsidR="00E0180C">
                              <w:rPr>
                                <w:rFonts w:ascii="HELVETICA NEUE LIGHT" w:hAnsi="HELVETICA NEUE LIGHT"/>
                              </w:rPr>
                              <w:t xml:space="preserve">KMGH, </w:t>
                            </w:r>
                            <w:r w:rsidRPr="009E4022">
                              <w:rPr>
                                <w:rFonts w:ascii="HELVETICA NEUE LIGHT" w:hAnsi="HELVETICA NEUE LIGHT"/>
                              </w:rPr>
                              <w:t>KWGN</w:t>
                            </w:r>
                            <w:r w:rsidR="00164F5E">
                              <w:rPr>
                                <w:rFonts w:ascii="HELVETICA NEUE LIGHT" w:hAnsi="HELVETICA NEUE LIGHT"/>
                              </w:rPr>
                              <w:t xml:space="preserve">, </w:t>
                            </w:r>
                            <w:r w:rsidRPr="009E4022">
                              <w:rPr>
                                <w:rFonts w:ascii="HELVETICA NEUE LIGHT" w:hAnsi="HELVETICA NEUE LIGHT"/>
                              </w:rPr>
                              <w:t>and a</w:t>
                            </w:r>
                            <w:r>
                              <w:rPr>
                                <w:rFonts w:ascii="HELVETICA NEUE LIGHT" w:hAnsi="HELVETICA NEUE LIGHT"/>
                              </w:rPr>
                              <w:t>s a team manager at</w:t>
                            </w:r>
                            <w:r w:rsidRPr="009E4022">
                              <w:rPr>
                                <w:rFonts w:ascii="HELVETICA NEUE LIGHT" w:hAnsi="HELVETICA NEUE LIGHT"/>
                              </w:rPr>
                              <w:t xml:space="preserve"> Millennium Television Sales.</w:t>
                            </w:r>
                            <w:r>
                              <w:rPr>
                                <w:rFonts w:ascii="HELVETICA NEUE LIGHT" w:hAnsi="HELVETICA NEUE LIGHT"/>
                              </w:rPr>
                              <w:t xml:space="preserve"> </w:t>
                            </w:r>
                          </w:p>
                          <w:p w14:paraId="7D2809A6" w14:textId="77777777" w:rsidR="00616807" w:rsidRDefault="00616807" w:rsidP="00616807">
                            <w:pPr>
                              <w:pStyle w:val="xmsonormal"/>
                              <w:spacing w:before="0" w:beforeAutospacing="0" w:after="0" w:afterAutospacing="0"/>
                              <w:rPr>
                                <w:rFonts w:ascii="HELVETICA NEUE LIGHT" w:hAnsi="HELVETICA NEUE LIGHT"/>
                              </w:rPr>
                            </w:pPr>
                          </w:p>
                          <w:p w14:paraId="04071374" w14:textId="77777777" w:rsidR="00616807" w:rsidRPr="0081741F" w:rsidRDefault="00616807" w:rsidP="00616807">
                            <w:pPr>
                              <w:pStyle w:val="xmsonormal"/>
                              <w:spacing w:before="0" w:beforeAutospacing="0" w:after="0" w:afterAutospacing="0"/>
                              <w:rPr>
                                <w:rFonts w:ascii="HELVETICA NEUE LIGHT" w:hAnsi="HELVETICA NEUE LIGHT" w:cs="Calibri"/>
                                <w:color w:val="000000"/>
                              </w:rPr>
                            </w:pPr>
                            <w:r>
                              <w:rPr>
                                <w:rFonts w:ascii="HELVETICA NEUE LIGHT" w:hAnsi="HELVETICA NEUE LIGHT" w:cs="Calibri"/>
                                <w:color w:val="000000"/>
                              </w:rPr>
                              <w:t xml:space="preserve">Margie’s </w:t>
                            </w:r>
                            <w:r w:rsidRPr="0081621C">
                              <w:rPr>
                                <w:rFonts w:ascii="HELVETICA NEUE LIGHT" w:hAnsi="HELVETICA NEUE LIGHT" w:cs="Calibri"/>
                                <w:color w:val="000000"/>
                              </w:rPr>
                              <w:t xml:space="preserve">years </w:t>
                            </w:r>
                            <w:r>
                              <w:rPr>
                                <w:rFonts w:ascii="HELVETICA NEUE LIGHT" w:hAnsi="HELVETICA NEUE LIGHT" w:cs="Calibri"/>
                                <w:color w:val="000000"/>
                              </w:rPr>
                              <w:t>as a</w:t>
                            </w:r>
                            <w:r w:rsidRPr="0081621C">
                              <w:rPr>
                                <w:rFonts w:ascii="HELVETICA NEUE LIGHT" w:hAnsi="HELVETICA NEUE LIGHT" w:cs="Calibri"/>
                                <w:color w:val="000000"/>
                              </w:rPr>
                              <w:t xml:space="preserve"> local s</w:t>
                            </w:r>
                            <w:r>
                              <w:rPr>
                                <w:rFonts w:ascii="HELVETICA NEUE LIGHT" w:hAnsi="HELVETICA NEUE LIGHT" w:cs="Calibri"/>
                                <w:color w:val="000000"/>
                              </w:rPr>
                              <w:t>e</w:t>
                            </w:r>
                            <w:r w:rsidRPr="0081621C">
                              <w:rPr>
                                <w:rFonts w:ascii="HELVETICA NEUE LIGHT" w:hAnsi="HELVETICA NEUE LIGHT" w:cs="Calibri"/>
                                <w:color w:val="000000"/>
                              </w:rPr>
                              <w:t>l</w:t>
                            </w:r>
                            <w:r>
                              <w:rPr>
                                <w:rFonts w:ascii="HELVETICA NEUE LIGHT" w:hAnsi="HELVETICA NEUE LIGHT" w:cs="Calibri"/>
                                <w:color w:val="000000"/>
                              </w:rPr>
                              <w:t>ler</w:t>
                            </w:r>
                            <w:r w:rsidRPr="0081621C">
                              <w:rPr>
                                <w:rFonts w:ascii="HELVETICA NEUE LIGHT" w:hAnsi="HELVETICA NEUE LIGHT" w:cs="Calibri"/>
                                <w:color w:val="000000"/>
                              </w:rPr>
                              <w:t xml:space="preserve"> </w:t>
                            </w:r>
                            <w:r>
                              <w:rPr>
                                <w:rFonts w:ascii="HELVETICA NEUE LIGHT" w:hAnsi="HELVETICA NEUE LIGHT" w:cs="Calibri"/>
                                <w:color w:val="000000"/>
                              </w:rPr>
                              <w:t>were award-winning and inspiration for her jump to JDA.media</w:t>
                            </w:r>
                            <w:r w:rsidRPr="0081621C">
                              <w:rPr>
                                <w:rFonts w:ascii="HELVETICA NEUE LIGHT" w:hAnsi="HELVETICA NEUE LIGHT" w:cs="Calibri"/>
                                <w:color w:val="000000"/>
                              </w:rPr>
                              <w:t xml:space="preserve">. </w:t>
                            </w:r>
                            <w:r>
                              <w:rPr>
                                <w:rFonts w:ascii="HELVETICA NEUE LIGHT" w:hAnsi="HELVETICA NEUE LIGHT" w:cs="Calibri"/>
                                <w:color w:val="000000"/>
                              </w:rPr>
                              <w:t xml:space="preserve">She </w:t>
                            </w:r>
                            <w:r w:rsidRPr="0081621C">
                              <w:rPr>
                                <w:rFonts w:ascii="HELVETICA NEUE LIGHT" w:hAnsi="HELVETICA NEUE LIGHT" w:cs="Calibri"/>
                                <w:color w:val="000000"/>
                              </w:rPr>
                              <w:t xml:space="preserve">exceeded new business and digital goals </w:t>
                            </w:r>
                            <w:r>
                              <w:rPr>
                                <w:rFonts w:ascii="HELVETICA NEUE LIGHT" w:hAnsi="HELVETICA NEUE LIGHT" w:cs="Calibri"/>
                                <w:color w:val="000000"/>
                              </w:rPr>
                              <w:t xml:space="preserve">on a consistent basis </w:t>
                            </w:r>
                            <w:r w:rsidRPr="0081621C">
                              <w:rPr>
                                <w:rFonts w:ascii="HELVETICA NEUE LIGHT" w:hAnsi="HELVETICA NEUE LIGHT" w:cs="Calibri"/>
                                <w:color w:val="000000"/>
                              </w:rPr>
                              <w:t xml:space="preserve">at Belo Corp., </w:t>
                            </w:r>
                            <w:r>
                              <w:rPr>
                                <w:rFonts w:ascii="HELVETICA NEUE LIGHT" w:hAnsi="HELVETICA NEUE LIGHT" w:cs="Calibri"/>
                                <w:color w:val="000000"/>
                              </w:rPr>
                              <w:t>Scripps, Tribune,</w:t>
                            </w:r>
                            <w:r w:rsidRPr="0081621C">
                              <w:rPr>
                                <w:rFonts w:ascii="HELVETICA NEUE LIGHT" w:hAnsi="HELVETICA NEUE LIGHT" w:cs="Calibri"/>
                                <w:color w:val="000000"/>
                              </w:rPr>
                              <w:t xml:space="preserve"> and TEGNA Inc. stations. </w:t>
                            </w:r>
                            <w:r>
                              <w:rPr>
                                <w:rFonts w:ascii="HELVETICA NEUE LIGHT" w:hAnsi="HELVETICA NEUE LIGHT" w:cs="Calibri"/>
                                <w:color w:val="000000"/>
                              </w:rPr>
                              <w:t xml:space="preserve">A true innovator, Margie </w:t>
                            </w:r>
                            <w:r w:rsidRPr="0081621C">
                              <w:rPr>
                                <w:rFonts w:ascii="HELVETICA NEUE LIGHT" w:hAnsi="HELVETICA NEUE LIGHT" w:cs="Calibri"/>
                                <w:color w:val="000000"/>
                              </w:rPr>
                              <w:t>pioneered job</w:t>
                            </w:r>
                            <w:r>
                              <w:rPr>
                                <w:rFonts w:ascii="HELVETICA NEUE LIGHT" w:hAnsi="HELVETICA NEUE LIGHT" w:cs="Calibri"/>
                                <w:color w:val="000000"/>
                              </w:rPr>
                              <w:t>-</w:t>
                            </w:r>
                            <w:r w:rsidRPr="0081621C">
                              <w:rPr>
                                <w:rFonts w:ascii="HELVETICA NEUE LIGHT" w:hAnsi="HELVETICA NEUE LIGHT" w:cs="Calibri"/>
                                <w:color w:val="000000"/>
                              </w:rPr>
                              <w:t>sharing positions</w:t>
                            </w:r>
                            <w:r>
                              <w:rPr>
                                <w:rFonts w:ascii="HELVETICA NEUE LIGHT" w:hAnsi="HELVETICA NEUE LIGHT" w:cs="Calibri"/>
                                <w:color w:val="000000"/>
                              </w:rPr>
                              <w:t xml:space="preserve"> in Dallas and Denver</w:t>
                            </w:r>
                            <w:r w:rsidRPr="0081621C">
                              <w:rPr>
                                <w:rFonts w:ascii="HELVETICA NEUE LIGHT" w:hAnsi="HELVETICA NEUE LIGHT" w:cs="Calibri"/>
                                <w:color w:val="000000"/>
                              </w:rPr>
                              <w:t xml:space="preserve">, balancing </w:t>
                            </w:r>
                            <w:r>
                              <w:rPr>
                                <w:rFonts w:ascii="HELVETICA NEUE LIGHT" w:hAnsi="HELVETICA NEUE LIGHT" w:cs="Calibri"/>
                                <w:color w:val="000000"/>
                              </w:rPr>
                              <w:t xml:space="preserve">hectic work schedules </w:t>
                            </w:r>
                            <w:r w:rsidRPr="0081621C">
                              <w:rPr>
                                <w:rFonts w:ascii="HELVETICA NEUE LIGHT" w:hAnsi="HELVETICA NEUE LIGHT" w:cs="Calibri"/>
                                <w:color w:val="000000"/>
                              </w:rPr>
                              <w:t>and family</w:t>
                            </w:r>
                            <w:r>
                              <w:rPr>
                                <w:rFonts w:ascii="HELVETICA NEUE LIGHT" w:hAnsi="HELVETICA NEUE LIGHT" w:cs="Calibri"/>
                                <w:color w:val="000000"/>
                              </w:rPr>
                              <w:t>, paving the way for working parents with careers in media sales.</w:t>
                            </w:r>
                          </w:p>
                          <w:p w14:paraId="1E81FD38" w14:textId="77777777" w:rsidR="00616807" w:rsidRPr="0081621C" w:rsidRDefault="00616807" w:rsidP="00616807">
                            <w:pPr>
                              <w:pStyle w:val="NormalWeb"/>
                              <w:spacing w:before="0" w:beforeAutospacing="0" w:after="0" w:afterAutospacing="0"/>
                              <w:textAlignment w:val="baseline"/>
                              <w:rPr>
                                <w:rFonts w:ascii="HELVETICA NEUE LIGHT" w:hAnsi="HELVETICA NEUE LIGHT"/>
                                <w:color w:val="000000"/>
                              </w:rPr>
                            </w:pPr>
                          </w:p>
                          <w:p w14:paraId="7BDC0A08" w14:textId="77777777" w:rsidR="00616807" w:rsidRPr="0081741F" w:rsidRDefault="00616807" w:rsidP="00616807">
                            <w:pPr>
                              <w:pStyle w:val="xmsonormal"/>
                              <w:spacing w:before="0" w:beforeAutospacing="0" w:after="0" w:afterAutospacing="0"/>
                              <w:rPr>
                                <w:rFonts w:ascii="HELVETICA NEUE LIGHT" w:hAnsi="HELVETICA NEUE LIGHT"/>
                                <w:color w:val="000000"/>
                              </w:rPr>
                            </w:pPr>
                            <w:r w:rsidRPr="0081621C">
                              <w:rPr>
                                <w:rFonts w:ascii="HELVETICA NEUE LIGHT" w:hAnsi="HELVETICA NEUE LIGHT"/>
                                <w:color w:val="000000"/>
                              </w:rPr>
                              <w:t>Margie is well known and respected for her</w:t>
                            </w:r>
                            <w:r>
                              <w:rPr>
                                <w:rFonts w:ascii="HELVETICA NEUE LIGHT" w:hAnsi="HELVETICA NEUE LIGHT"/>
                                <w:color w:val="000000"/>
                              </w:rPr>
                              <w:t xml:space="preserve"> diligence, drive, and new business results. Due to her years in the business as an account executive and sales leader, she knows the station environment well and can easily relate to local sellers as well as the most senior managers. Margie boasts an outstanding </w:t>
                            </w:r>
                            <w:r w:rsidRPr="0081621C">
                              <w:rPr>
                                <w:rFonts w:ascii="HELVETICA NEUE LIGHT" w:hAnsi="HELVETICA NEUE LIGHT"/>
                                <w:color w:val="000000"/>
                              </w:rPr>
                              <w:t xml:space="preserve">track record </w:t>
                            </w:r>
                            <w:r>
                              <w:rPr>
                                <w:rFonts w:ascii="HELVETICA NEUE LIGHT" w:hAnsi="HELVETICA NEUE LIGHT"/>
                                <w:color w:val="000000"/>
                              </w:rPr>
                              <w:t xml:space="preserve">of </w:t>
                            </w:r>
                            <w:r w:rsidRPr="0081621C">
                              <w:rPr>
                                <w:rFonts w:ascii="HELVETICA NEUE LIGHT" w:hAnsi="HELVETICA NEUE LIGHT" w:cs="Calibri"/>
                                <w:color w:val="000000"/>
                              </w:rPr>
                              <w:t xml:space="preserve">helping business owners strategically grow their revenue with proven results </w:t>
                            </w:r>
                            <w:r>
                              <w:rPr>
                                <w:rFonts w:ascii="HELVETICA NEUE LIGHT" w:hAnsi="HELVETICA NEUE LIGHT" w:cs="Calibri"/>
                                <w:color w:val="000000"/>
                              </w:rPr>
                              <w:t xml:space="preserve">through </w:t>
                            </w:r>
                            <w:r w:rsidRPr="0081621C">
                              <w:rPr>
                                <w:rFonts w:ascii="HELVETICA NEUE LIGHT" w:hAnsi="HELVETICA NEUE LIGHT" w:cs="Calibri"/>
                                <w:color w:val="000000"/>
                              </w:rPr>
                              <w:t>broadcast</w:t>
                            </w:r>
                            <w:r>
                              <w:rPr>
                                <w:rFonts w:ascii="HELVETICA NEUE LIGHT" w:hAnsi="HELVETICA NEUE LIGHT" w:cs="Calibri"/>
                                <w:color w:val="000000"/>
                              </w:rPr>
                              <w:t xml:space="preserve">, </w:t>
                            </w:r>
                            <w:r w:rsidRPr="0081621C">
                              <w:rPr>
                                <w:rFonts w:ascii="HELVETICA NEUE LIGHT" w:hAnsi="HELVETICA NEUE LIGHT" w:cs="Calibri"/>
                                <w:color w:val="000000"/>
                              </w:rPr>
                              <w:t>streaming</w:t>
                            </w:r>
                            <w:r>
                              <w:rPr>
                                <w:rFonts w:ascii="HELVETICA NEUE LIGHT" w:hAnsi="HELVETICA NEUE LIGHT" w:cs="Calibri"/>
                                <w:color w:val="000000"/>
                              </w:rPr>
                              <w:t>, and digital solutions.</w:t>
                            </w:r>
                          </w:p>
                          <w:p w14:paraId="4379DA0E" w14:textId="77777777" w:rsidR="00616807" w:rsidRPr="0081621C" w:rsidRDefault="00616807" w:rsidP="00616807">
                            <w:pPr>
                              <w:pStyle w:val="xmsonormal"/>
                              <w:spacing w:before="0" w:beforeAutospacing="0" w:after="0" w:afterAutospacing="0"/>
                              <w:rPr>
                                <w:rFonts w:ascii="HELVETICA NEUE LIGHT" w:hAnsi="HELVETICA NEUE LIGHT" w:cs="Calibri"/>
                                <w:color w:val="000000"/>
                                <w:sz w:val="22"/>
                                <w:szCs w:val="22"/>
                              </w:rPr>
                            </w:pPr>
                          </w:p>
                          <w:p w14:paraId="34AF1C62" w14:textId="77777777" w:rsidR="00616807" w:rsidRDefault="00616807" w:rsidP="00616807">
                            <w:pPr>
                              <w:pStyle w:val="xmsonormal"/>
                              <w:spacing w:before="0" w:beforeAutospacing="0" w:after="0" w:afterAutospacing="0"/>
                              <w:rPr>
                                <w:rFonts w:ascii="HELVETICA NEUE LIGHT" w:hAnsi="HELVETICA NEUE LIGHT" w:cs="Calibri"/>
                                <w:color w:val="000000"/>
                              </w:rPr>
                            </w:pPr>
                            <w:r>
                              <w:rPr>
                                <w:rFonts w:ascii="HELVETICA NEUE LIGHT" w:hAnsi="HELVETICA NEUE LIGHT"/>
                                <w:color w:val="000000"/>
                              </w:rPr>
                              <w:t xml:space="preserve">Margie and her husband Tim have been married for 23 years. The couple </w:t>
                            </w:r>
                            <w:r w:rsidRPr="0081621C">
                              <w:rPr>
                                <w:rFonts w:ascii="HELVETICA NEUE LIGHT" w:hAnsi="HELVETICA NEUE LIGHT"/>
                                <w:color w:val="000000"/>
                              </w:rPr>
                              <w:t>and their two children live in Littleton</w:t>
                            </w:r>
                            <w:r>
                              <w:rPr>
                                <w:rFonts w:ascii="HELVETICA NEUE LIGHT" w:hAnsi="HELVETICA NEUE LIGHT"/>
                                <w:color w:val="000000"/>
                              </w:rPr>
                              <w:t>,</w:t>
                            </w:r>
                            <w:r w:rsidRPr="0081621C">
                              <w:rPr>
                                <w:rFonts w:ascii="HELVETICA NEUE LIGHT" w:hAnsi="HELVETICA NEUE LIGHT"/>
                                <w:color w:val="000000"/>
                              </w:rPr>
                              <w:t xml:space="preserve"> CO</w:t>
                            </w:r>
                            <w:r>
                              <w:rPr>
                                <w:rFonts w:ascii="HELVETICA NEUE LIGHT" w:hAnsi="HELVETICA NEUE LIGHT"/>
                                <w:color w:val="000000"/>
                              </w:rPr>
                              <w:t>, a suburb of Denver</w:t>
                            </w:r>
                            <w:r w:rsidRPr="0081621C">
                              <w:rPr>
                                <w:rFonts w:ascii="HELVETICA NEUE LIGHT" w:hAnsi="HELVETICA NEUE LIGHT"/>
                                <w:color w:val="000000"/>
                              </w:rPr>
                              <w:t xml:space="preserve">. </w:t>
                            </w:r>
                            <w:r w:rsidRPr="0081621C">
                              <w:rPr>
                                <w:rFonts w:ascii="HELVETICA NEUE LIGHT" w:hAnsi="HELVETICA NEUE LIGHT" w:cs="Calibri"/>
                                <w:color w:val="000000"/>
                              </w:rPr>
                              <w:t>The</w:t>
                            </w:r>
                            <w:r>
                              <w:rPr>
                                <w:rFonts w:ascii="HELVETICA NEUE LIGHT" w:hAnsi="HELVETICA NEUE LIGHT" w:cs="Calibri"/>
                                <w:color w:val="000000"/>
                              </w:rPr>
                              <w:t xml:space="preserve">ir </w:t>
                            </w:r>
                            <w:r w:rsidRPr="0081621C">
                              <w:rPr>
                                <w:rFonts w:ascii="HELVETICA NEUE LIGHT" w:hAnsi="HELVETICA NEUE LIGHT" w:cs="Calibri"/>
                                <w:color w:val="000000"/>
                              </w:rPr>
                              <w:t xml:space="preserve">son, Ryan, attends </w:t>
                            </w:r>
                            <w:r>
                              <w:rPr>
                                <w:rFonts w:ascii="HELVETICA NEUE LIGHT" w:hAnsi="HELVETICA NEUE LIGHT" w:cs="Calibri"/>
                                <w:color w:val="000000"/>
                              </w:rPr>
                              <w:t xml:space="preserve">the </w:t>
                            </w:r>
                            <w:r w:rsidRPr="0081621C">
                              <w:rPr>
                                <w:rFonts w:ascii="HELVETICA NEUE LIGHT" w:hAnsi="HELVETICA NEUE LIGHT" w:cs="Calibri"/>
                                <w:color w:val="000000"/>
                              </w:rPr>
                              <w:t xml:space="preserve">University of Colorado Boulder, and </w:t>
                            </w:r>
                            <w:r>
                              <w:rPr>
                                <w:rFonts w:ascii="HELVETICA NEUE LIGHT" w:hAnsi="HELVETICA NEUE LIGHT" w:cs="Calibri"/>
                                <w:color w:val="000000"/>
                              </w:rPr>
                              <w:t xml:space="preserve">their </w:t>
                            </w:r>
                            <w:r w:rsidRPr="0081621C">
                              <w:rPr>
                                <w:rFonts w:ascii="HELVETICA NEUE LIGHT" w:hAnsi="HELVETICA NEUE LIGHT" w:cs="Calibri"/>
                                <w:color w:val="000000"/>
                              </w:rPr>
                              <w:t>daughter Mary is in high school.</w:t>
                            </w:r>
                            <w:r>
                              <w:rPr>
                                <w:rFonts w:ascii="HELVETICA NEUE LIGHT" w:hAnsi="HELVETICA NEUE LIGHT" w:cs="Calibri"/>
                                <w:color w:val="000000"/>
                              </w:rPr>
                              <w:t xml:space="preserve">  </w:t>
                            </w:r>
                            <w:r w:rsidRPr="0081621C">
                              <w:rPr>
                                <w:rFonts w:ascii="HELVETICA NEUE LIGHT" w:hAnsi="HELVETICA NEUE LIGHT" w:cs="Calibri"/>
                                <w:color w:val="000000"/>
                              </w:rPr>
                              <w:t xml:space="preserve">In </w:t>
                            </w:r>
                            <w:r>
                              <w:rPr>
                                <w:rFonts w:ascii="HELVETICA NEUE LIGHT" w:hAnsi="HELVETICA NEUE LIGHT" w:cs="Calibri"/>
                                <w:color w:val="000000"/>
                              </w:rPr>
                              <w:t xml:space="preserve">their </w:t>
                            </w:r>
                            <w:r w:rsidRPr="0081621C">
                              <w:rPr>
                                <w:rFonts w:ascii="HELVETICA NEUE LIGHT" w:hAnsi="HELVETICA NEUE LIGHT" w:cs="Calibri"/>
                                <w:color w:val="000000"/>
                              </w:rPr>
                              <w:t xml:space="preserve">spare time, </w:t>
                            </w:r>
                            <w:r>
                              <w:rPr>
                                <w:rFonts w:ascii="HELVETICA NEUE LIGHT" w:hAnsi="HELVETICA NEUE LIGHT" w:cs="Calibri"/>
                                <w:color w:val="000000"/>
                              </w:rPr>
                              <w:t xml:space="preserve">the Chilsons </w:t>
                            </w:r>
                            <w:r w:rsidRPr="0081621C">
                              <w:rPr>
                                <w:rFonts w:ascii="HELVETICA NEUE LIGHT" w:hAnsi="HELVETICA NEUE LIGHT" w:cs="Calibri"/>
                                <w:color w:val="000000"/>
                              </w:rPr>
                              <w:t xml:space="preserve">enjoy travel, hiking in the </w:t>
                            </w:r>
                            <w:r>
                              <w:rPr>
                                <w:rFonts w:ascii="HELVETICA NEUE LIGHT" w:hAnsi="HELVETICA NEUE LIGHT" w:cs="Calibri"/>
                                <w:color w:val="000000"/>
                              </w:rPr>
                              <w:t xml:space="preserve">picturesque </w:t>
                            </w:r>
                            <w:r w:rsidRPr="0081621C">
                              <w:rPr>
                                <w:rFonts w:ascii="HELVETICA NEUE LIGHT" w:hAnsi="HELVETICA NEUE LIGHT" w:cs="Calibri"/>
                                <w:color w:val="000000"/>
                              </w:rPr>
                              <w:t>Rocky Mountains, cooking, watch</w:t>
                            </w:r>
                            <w:r>
                              <w:rPr>
                                <w:rFonts w:ascii="HELVETICA NEUE LIGHT" w:hAnsi="HELVETICA NEUE LIGHT" w:cs="Calibri"/>
                                <w:color w:val="000000"/>
                              </w:rPr>
                              <w:t>ing</w:t>
                            </w:r>
                            <w:r w:rsidRPr="0081621C">
                              <w:rPr>
                                <w:rFonts w:ascii="HELVETICA NEUE LIGHT" w:hAnsi="HELVETICA NEUE LIGHT" w:cs="Calibri"/>
                                <w:color w:val="000000"/>
                              </w:rPr>
                              <w:t xml:space="preserve"> movies, and cheering on </w:t>
                            </w:r>
                            <w:r>
                              <w:rPr>
                                <w:rFonts w:ascii="HELVETICA NEUE LIGHT" w:hAnsi="HELVETICA NEUE LIGHT" w:cs="Calibri"/>
                                <w:color w:val="000000"/>
                              </w:rPr>
                              <w:t xml:space="preserve">their kids </w:t>
                            </w:r>
                            <w:r w:rsidRPr="0081621C">
                              <w:rPr>
                                <w:rFonts w:ascii="HELVETICA NEUE LIGHT" w:hAnsi="HELVETICA NEUE LIGHT" w:cs="Calibri"/>
                                <w:color w:val="000000"/>
                              </w:rPr>
                              <w:t>in various sporting events.</w:t>
                            </w:r>
                          </w:p>
                          <w:p w14:paraId="2875102E" w14:textId="77777777" w:rsidR="00822AA2" w:rsidRDefault="00822AA2" w:rsidP="00822AA2">
                            <w:pPr>
                              <w:tabs>
                                <w:tab w:val="left" w:pos="1800"/>
                              </w:tabs>
                              <w:rPr>
                                <w:rFonts w:ascii="HELVETICA NEUE LIGHT" w:hAnsi="HELVETICA NEUE LIGHT"/>
                                <w:sz w:val="20"/>
                                <w:szCs w:val="20"/>
                              </w:rPr>
                            </w:pPr>
                          </w:p>
                          <w:p w14:paraId="2DFA7E84" w14:textId="77777777" w:rsidR="00822AA2" w:rsidRDefault="00822AA2" w:rsidP="00822AA2">
                            <w:pPr>
                              <w:tabs>
                                <w:tab w:val="left" w:pos="1800"/>
                              </w:tabs>
                              <w:rPr>
                                <w:rFonts w:ascii="HELVETICA NEUE LIGHT" w:hAnsi="HELVETICA NEUE LIGHT"/>
                                <w:sz w:val="20"/>
                                <w:szCs w:val="20"/>
                              </w:rPr>
                            </w:pPr>
                          </w:p>
                          <w:p w14:paraId="7DD46491" w14:textId="77777777" w:rsidR="00822AA2" w:rsidRPr="00822AA2" w:rsidRDefault="00822AA2" w:rsidP="00822AA2">
                            <w:pPr>
                              <w:tabs>
                                <w:tab w:val="left" w:pos="1800"/>
                              </w:tabs>
                              <w:rPr>
                                <w:rFonts w:ascii="HELVETICA NEUE LIGHT" w:hAnsi="HELVETICA NEUE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8DDA8D" id="_x0000_t202" coordsize="21600,21600" o:spt="202" path="m,l,21600r21600,l21600,xe">
                <v:stroke joinstyle="miter"/>
                <v:path gradientshapeok="t" o:connecttype="rect"/>
              </v:shapetype>
              <v:shape id="Text Box 5" o:spid="_x0000_s1026" type="#_x0000_t202" style="position:absolute;left:0;text-align:left;margin-left:47.3pt;margin-top:4.3pt;width:396pt;height:638.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" fillcolor="white [3201]" stroked="f" strokeweight=".5pt">
                <v:textbox>
                  <w:txbxContent>
                    <w:p w14:paraId="7CE39813" w14:textId="77777777" w:rsidR="00481BF1" w:rsidRDefault="00481BF1" w:rsidP="00481BF1">
                      <w:pPr>
                        <w:outlineLvl w:val="1"/>
                        <w:rPr>
                          <w:rFonts w:ascii="HELVETICA NEUE LIGHT" w:hAnsi="HELVETICA NEUE LIGHT"/>
                          <w:sz w:val="20"/>
                          <w:szCs w:val="20"/>
                        </w:rPr>
                      </w:pPr>
                    </w:p>
                    <w:p w14:paraId="484C269F" w14:textId="3AB2BB5C" w:rsidR="00481BF1" w:rsidRDefault="00CB69C5" w:rsidP="001F4BEE">
                      <w:pPr>
                        <w:outlineLvl w:val="1"/>
                        <w:rPr>
                          <w:rFonts w:ascii="HELVETICA NEUE LIGHT" w:hAnsi="HELVETICA NEUE LIGHT"/>
                          <w:sz w:val="20"/>
                          <w:szCs w:val="20"/>
                        </w:rPr>
                      </w:pPr>
                      <w:r w:rsidRPr="00CB69C5">
                        <w:rPr>
                          <w:rFonts w:ascii="HELVETICA NEUE LIGHT" w:hAnsi="HELVETICA NEUE LIGHT"/>
                          <w:noProof/>
                          <w:sz w:val="20"/>
                          <w:szCs w:val="20"/>
                        </w:rPr>
                        <w:drawing>
                          <wp:inline distT="0" distB="0" distL="0" distR="0" wp14:anchorId="75CA8DD6" wp14:editId="00C55E3F">
                            <wp:extent cx="1259329" cy="183711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84248" cy="1873466"/>
                                    </a:xfrm>
                                    <a:prstGeom prst="rect">
                                      <a:avLst/>
                                    </a:prstGeom>
                                  </pic:spPr>
                                </pic:pic>
                              </a:graphicData>
                            </a:graphic>
                          </wp:inline>
                        </w:drawing>
                      </w:r>
                    </w:p>
                    <w:p w14:paraId="3644384E" w14:textId="77777777" w:rsidR="00481BF1" w:rsidRDefault="00481BF1" w:rsidP="00481BF1">
                      <w:pPr>
                        <w:jc w:val="center"/>
                        <w:outlineLvl w:val="1"/>
                        <w:rPr>
                          <w:rFonts w:ascii="HELVETICA NEUE LIGHT" w:hAnsi="HELVETICA NEUE LIGHT"/>
                          <w:sz w:val="20"/>
                          <w:szCs w:val="20"/>
                        </w:rPr>
                      </w:pPr>
                    </w:p>
                    <w:p w14:paraId="66A30DC2" w14:textId="6A90F604" w:rsidR="00481BF1" w:rsidRPr="00202979" w:rsidRDefault="00481BF1" w:rsidP="001F4BEE">
                      <w:pPr>
                        <w:outlineLvl w:val="1"/>
                        <w:rPr>
                          <w:rFonts w:ascii="HELVETICA NEUE LIGHT" w:hAnsi="HELVETICA NEUE LIGHT" w:cs="Arial"/>
                          <w:b/>
                          <w:bCs/>
                          <w:color w:val="000000"/>
                          <w:kern w:val="36"/>
                          <w:sz w:val="22"/>
                          <w:szCs w:val="22"/>
                        </w:rPr>
                      </w:pPr>
                      <w:r w:rsidRPr="00202979">
                        <w:rPr>
                          <w:rFonts w:ascii="HELVETICA NEUE LIGHT" w:hAnsi="HELVETICA NEUE LIGHT" w:cs="Arial"/>
                          <w:b/>
                          <w:bCs/>
                          <w:color w:val="000000"/>
                          <w:kern w:val="36"/>
                          <w:sz w:val="22"/>
                          <w:szCs w:val="22"/>
                        </w:rPr>
                        <w:t>About</w:t>
                      </w:r>
                      <w:r w:rsidR="00616807">
                        <w:rPr>
                          <w:rFonts w:ascii="HELVETICA NEUE LIGHT" w:hAnsi="HELVETICA NEUE LIGHT" w:cs="Arial"/>
                          <w:b/>
                          <w:bCs/>
                          <w:color w:val="000000"/>
                          <w:kern w:val="36"/>
                          <w:sz w:val="22"/>
                          <w:szCs w:val="22"/>
                        </w:rPr>
                        <w:t xml:space="preserve"> Margie Chilson</w:t>
                      </w:r>
                    </w:p>
                    <w:p w14:paraId="1853B773" w14:textId="77777777" w:rsidR="00481BF1" w:rsidRPr="001F4BEE" w:rsidRDefault="00481BF1" w:rsidP="00481BF1">
                      <w:pPr>
                        <w:rPr>
                          <w:rFonts w:ascii="HELVETICA NEUE LIGHT" w:hAnsi="HELVETICA NEUE LIGHT" w:cs="Arial"/>
                          <w:color w:val="000000"/>
                          <w:sz w:val="22"/>
                          <w:szCs w:val="22"/>
                        </w:rPr>
                      </w:pPr>
                    </w:p>
                    <w:p w14:paraId="2799258A" w14:textId="77777777" w:rsidR="00616807" w:rsidRPr="0081621C" w:rsidRDefault="00616807" w:rsidP="00616807">
                      <w:pPr>
                        <w:pStyle w:val="NormalWeb"/>
                        <w:spacing w:before="0" w:beforeAutospacing="0" w:after="0" w:afterAutospacing="0"/>
                        <w:textAlignment w:val="baseline"/>
                        <w:rPr>
                          <w:rFonts w:ascii="HELVETICA NEUE LIGHT" w:hAnsi="HELVETICA NEUE LIGHT"/>
                          <w:color w:val="000000"/>
                        </w:rPr>
                      </w:pPr>
                      <w:r w:rsidRPr="0081621C">
                        <w:rPr>
                          <w:rFonts w:ascii="HELVETICA NEUE LIGHT" w:hAnsi="HELVETICA NEUE LIGHT"/>
                          <w:color w:val="000000"/>
                        </w:rPr>
                        <w:t xml:space="preserve">Margie Chilson is a Senior Marketing Consultant for JDA.media. </w:t>
                      </w:r>
                    </w:p>
                    <w:p w14:paraId="3941E857" w14:textId="77777777" w:rsidR="00616807" w:rsidRDefault="00616807" w:rsidP="00616807">
                      <w:pPr>
                        <w:pStyle w:val="xmsonormal"/>
                        <w:spacing w:before="0" w:beforeAutospacing="0" w:after="0" w:afterAutospacing="0"/>
                        <w:rPr>
                          <w:rFonts w:ascii="HELVETICA NEUE LIGHT" w:hAnsi="HELVETICA NEUE LIGHT" w:cs="Calibri"/>
                          <w:color w:val="C00000"/>
                        </w:rPr>
                      </w:pPr>
                    </w:p>
                    <w:p w14:paraId="307B16D7" w14:textId="6010C043" w:rsidR="00616807" w:rsidRPr="0081621C" w:rsidRDefault="00616807" w:rsidP="00616807">
                      <w:pPr>
                        <w:pStyle w:val="xmsonormal"/>
                        <w:spacing w:before="0" w:beforeAutospacing="0" w:after="0" w:afterAutospacing="0"/>
                        <w:rPr>
                          <w:rFonts w:ascii="HELVETICA NEUE LIGHT" w:hAnsi="HELVETICA NEUE LIGHT" w:cs="Calibri"/>
                          <w:color w:val="000000"/>
                        </w:rPr>
                      </w:pPr>
                      <w:r>
                        <w:rPr>
                          <w:rFonts w:ascii="HELVETICA NEUE LIGHT" w:hAnsi="HELVETICA NEUE LIGHT"/>
                        </w:rPr>
                        <w:t xml:space="preserve">Her vast experience includes </w:t>
                      </w:r>
                      <w:r w:rsidRPr="009E4022">
                        <w:rPr>
                          <w:rFonts w:ascii="HELVETICA NEUE LIGHT" w:hAnsi="HELVETICA NEUE LIGHT"/>
                        </w:rPr>
                        <w:t xml:space="preserve">nearly three decades </w:t>
                      </w:r>
                      <w:r>
                        <w:rPr>
                          <w:rFonts w:ascii="HELVETICA NEUE LIGHT" w:hAnsi="HELVETICA NEUE LIGHT"/>
                        </w:rPr>
                        <w:t xml:space="preserve">in </w:t>
                      </w:r>
                      <w:r w:rsidRPr="009E4022">
                        <w:rPr>
                          <w:rFonts w:ascii="HELVETICA NEUE LIGHT" w:hAnsi="HELVETICA NEUE LIGHT"/>
                        </w:rPr>
                        <w:t xml:space="preserve">broadcast television and digital sales marketing, working in and with multiple markets and affiliations including Dallas-Fort Worth at WFAA, Denver at KUSA-KTVD, </w:t>
                      </w:r>
                      <w:r w:rsidR="00E0180C">
                        <w:rPr>
                          <w:rFonts w:ascii="HELVETICA NEUE LIGHT" w:hAnsi="HELVETICA NEUE LIGHT"/>
                        </w:rPr>
                        <w:t xml:space="preserve">KMGH, </w:t>
                      </w:r>
                      <w:r w:rsidRPr="009E4022">
                        <w:rPr>
                          <w:rFonts w:ascii="HELVETICA NEUE LIGHT" w:hAnsi="HELVETICA NEUE LIGHT"/>
                        </w:rPr>
                        <w:t>KWGN</w:t>
                      </w:r>
                      <w:r w:rsidR="00164F5E">
                        <w:rPr>
                          <w:rFonts w:ascii="HELVETICA NEUE LIGHT" w:hAnsi="HELVETICA NEUE LIGHT"/>
                        </w:rPr>
                        <w:t xml:space="preserve">, </w:t>
                      </w:r>
                      <w:r w:rsidRPr="009E4022">
                        <w:rPr>
                          <w:rFonts w:ascii="HELVETICA NEUE LIGHT" w:hAnsi="HELVETICA NEUE LIGHT"/>
                        </w:rPr>
                        <w:t>and a</w:t>
                      </w:r>
                      <w:r>
                        <w:rPr>
                          <w:rFonts w:ascii="HELVETICA NEUE LIGHT" w:hAnsi="HELVETICA NEUE LIGHT"/>
                        </w:rPr>
                        <w:t>s a team manager at</w:t>
                      </w:r>
                      <w:r w:rsidRPr="009E4022">
                        <w:rPr>
                          <w:rFonts w:ascii="HELVETICA NEUE LIGHT" w:hAnsi="HELVETICA NEUE LIGHT"/>
                        </w:rPr>
                        <w:t xml:space="preserve"> Millennium Television Sales.</w:t>
                      </w:r>
                      <w:r>
                        <w:rPr>
                          <w:rFonts w:ascii="HELVETICA NEUE LIGHT" w:hAnsi="HELVETICA NEUE LIGHT"/>
                        </w:rPr>
                        <w:t xml:space="preserve"> </w:t>
                      </w:r>
                    </w:p>
                    <w:p w14:paraId="7D2809A6" w14:textId="77777777" w:rsidR="00616807" w:rsidRDefault="00616807" w:rsidP="00616807">
                      <w:pPr>
                        <w:pStyle w:val="xmsonormal"/>
                        <w:spacing w:before="0" w:beforeAutospacing="0" w:after="0" w:afterAutospacing="0"/>
                        <w:rPr>
                          <w:rFonts w:ascii="HELVETICA NEUE LIGHT" w:hAnsi="HELVETICA NEUE LIGHT"/>
                        </w:rPr>
                      </w:pPr>
                    </w:p>
                    <w:p w14:paraId="04071374" w14:textId="77777777" w:rsidR="00616807" w:rsidRPr="0081741F" w:rsidRDefault="00616807" w:rsidP="00616807">
                      <w:pPr>
                        <w:pStyle w:val="xmsonormal"/>
                        <w:spacing w:before="0" w:beforeAutospacing="0" w:after="0" w:afterAutospacing="0"/>
                        <w:rPr>
                          <w:rFonts w:ascii="HELVETICA NEUE LIGHT" w:hAnsi="HELVETICA NEUE LIGHT" w:cs="Calibri"/>
                          <w:color w:val="000000"/>
                        </w:rPr>
                      </w:pPr>
                      <w:r>
                        <w:rPr>
                          <w:rFonts w:ascii="HELVETICA NEUE LIGHT" w:hAnsi="HELVETICA NEUE LIGHT" w:cs="Calibri"/>
                          <w:color w:val="000000"/>
                        </w:rPr>
                        <w:t xml:space="preserve">Margie’s </w:t>
                      </w:r>
                      <w:r w:rsidRPr="0081621C">
                        <w:rPr>
                          <w:rFonts w:ascii="HELVETICA NEUE LIGHT" w:hAnsi="HELVETICA NEUE LIGHT" w:cs="Calibri"/>
                          <w:color w:val="000000"/>
                        </w:rPr>
                        <w:t xml:space="preserve">years </w:t>
                      </w:r>
                      <w:r>
                        <w:rPr>
                          <w:rFonts w:ascii="HELVETICA NEUE LIGHT" w:hAnsi="HELVETICA NEUE LIGHT" w:cs="Calibri"/>
                          <w:color w:val="000000"/>
                        </w:rPr>
                        <w:t>as a</w:t>
                      </w:r>
                      <w:r w:rsidRPr="0081621C">
                        <w:rPr>
                          <w:rFonts w:ascii="HELVETICA NEUE LIGHT" w:hAnsi="HELVETICA NEUE LIGHT" w:cs="Calibri"/>
                          <w:color w:val="000000"/>
                        </w:rPr>
                        <w:t xml:space="preserve"> local s</w:t>
                      </w:r>
                      <w:r>
                        <w:rPr>
                          <w:rFonts w:ascii="HELVETICA NEUE LIGHT" w:hAnsi="HELVETICA NEUE LIGHT" w:cs="Calibri"/>
                          <w:color w:val="000000"/>
                        </w:rPr>
                        <w:t>e</w:t>
                      </w:r>
                      <w:r w:rsidRPr="0081621C">
                        <w:rPr>
                          <w:rFonts w:ascii="HELVETICA NEUE LIGHT" w:hAnsi="HELVETICA NEUE LIGHT" w:cs="Calibri"/>
                          <w:color w:val="000000"/>
                        </w:rPr>
                        <w:t>l</w:t>
                      </w:r>
                      <w:r>
                        <w:rPr>
                          <w:rFonts w:ascii="HELVETICA NEUE LIGHT" w:hAnsi="HELVETICA NEUE LIGHT" w:cs="Calibri"/>
                          <w:color w:val="000000"/>
                        </w:rPr>
                        <w:t>ler</w:t>
                      </w:r>
                      <w:r w:rsidRPr="0081621C">
                        <w:rPr>
                          <w:rFonts w:ascii="HELVETICA NEUE LIGHT" w:hAnsi="HELVETICA NEUE LIGHT" w:cs="Calibri"/>
                          <w:color w:val="000000"/>
                        </w:rPr>
                        <w:t xml:space="preserve"> </w:t>
                      </w:r>
                      <w:r>
                        <w:rPr>
                          <w:rFonts w:ascii="HELVETICA NEUE LIGHT" w:hAnsi="HELVETICA NEUE LIGHT" w:cs="Calibri"/>
                          <w:color w:val="000000"/>
                        </w:rPr>
                        <w:t>were award-winning and inspiration for her jump to JDA.media</w:t>
                      </w:r>
                      <w:r w:rsidRPr="0081621C">
                        <w:rPr>
                          <w:rFonts w:ascii="HELVETICA NEUE LIGHT" w:hAnsi="HELVETICA NEUE LIGHT" w:cs="Calibri"/>
                          <w:color w:val="000000"/>
                        </w:rPr>
                        <w:t xml:space="preserve">. </w:t>
                      </w:r>
                      <w:r>
                        <w:rPr>
                          <w:rFonts w:ascii="HELVETICA NEUE LIGHT" w:hAnsi="HELVETICA NEUE LIGHT" w:cs="Calibri"/>
                          <w:color w:val="000000"/>
                        </w:rPr>
                        <w:t xml:space="preserve">She </w:t>
                      </w:r>
                      <w:r w:rsidRPr="0081621C">
                        <w:rPr>
                          <w:rFonts w:ascii="HELVETICA NEUE LIGHT" w:hAnsi="HELVETICA NEUE LIGHT" w:cs="Calibri"/>
                          <w:color w:val="000000"/>
                        </w:rPr>
                        <w:t xml:space="preserve">exceeded new business and digital goals </w:t>
                      </w:r>
                      <w:r>
                        <w:rPr>
                          <w:rFonts w:ascii="HELVETICA NEUE LIGHT" w:hAnsi="HELVETICA NEUE LIGHT" w:cs="Calibri"/>
                          <w:color w:val="000000"/>
                        </w:rPr>
                        <w:t xml:space="preserve">on a consistent basis </w:t>
                      </w:r>
                      <w:r w:rsidRPr="0081621C">
                        <w:rPr>
                          <w:rFonts w:ascii="HELVETICA NEUE LIGHT" w:hAnsi="HELVETICA NEUE LIGHT" w:cs="Calibri"/>
                          <w:color w:val="000000"/>
                        </w:rPr>
                        <w:t xml:space="preserve">at Belo Corp., </w:t>
                      </w:r>
                      <w:r>
                        <w:rPr>
                          <w:rFonts w:ascii="HELVETICA NEUE LIGHT" w:hAnsi="HELVETICA NEUE LIGHT" w:cs="Calibri"/>
                          <w:color w:val="000000"/>
                        </w:rPr>
                        <w:t>Scripps, Tribune,</w:t>
                      </w:r>
                      <w:r w:rsidRPr="0081621C">
                        <w:rPr>
                          <w:rFonts w:ascii="HELVETICA NEUE LIGHT" w:hAnsi="HELVETICA NEUE LIGHT" w:cs="Calibri"/>
                          <w:color w:val="000000"/>
                        </w:rPr>
                        <w:t xml:space="preserve"> and TEGNA Inc. stations. </w:t>
                      </w:r>
                      <w:r>
                        <w:rPr>
                          <w:rFonts w:ascii="HELVETICA NEUE LIGHT" w:hAnsi="HELVETICA NEUE LIGHT" w:cs="Calibri"/>
                          <w:color w:val="000000"/>
                        </w:rPr>
                        <w:t xml:space="preserve">A true innovator, Margie </w:t>
                      </w:r>
                      <w:r w:rsidRPr="0081621C">
                        <w:rPr>
                          <w:rFonts w:ascii="HELVETICA NEUE LIGHT" w:hAnsi="HELVETICA NEUE LIGHT" w:cs="Calibri"/>
                          <w:color w:val="000000"/>
                        </w:rPr>
                        <w:t>pioneered job</w:t>
                      </w:r>
                      <w:r>
                        <w:rPr>
                          <w:rFonts w:ascii="HELVETICA NEUE LIGHT" w:hAnsi="HELVETICA NEUE LIGHT" w:cs="Calibri"/>
                          <w:color w:val="000000"/>
                        </w:rPr>
                        <w:t>-</w:t>
                      </w:r>
                      <w:r w:rsidRPr="0081621C">
                        <w:rPr>
                          <w:rFonts w:ascii="HELVETICA NEUE LIGHT" w:hAnsi="HELVETICA NEUE LIGHT" w:cs="Calibri"/>
                          <w:color w:val="000000"/>
                        </w:rPr>
                        <w:t>sharing positions</w:t>
                      </w:r>
                      <w:r>
                        <w:rPr>
                          <w:rFonts w:ascii="HELVETICA NEUE LIGHT" w:hAnsi="HELVETICA NEUE LIGHT" w:cs="Calibri"/>
                          <w:color w:val="000000"/>
                        </w:rPr>
                        <w:t xml:space="preserve"> in Dallas and Denver</w:t>
                      </w:r>
                      <w:r w:rsidRPr="0081621C">
                        <w:rPr>
                          <w:rFonts w:ascii="HELVETICA NEUE LIGHT" w:hAnsi="HELVETICA NEUE LIGHT" w:cs="Calibri"/>
                          <w:color w:val="000000"/>
                        </w:rPr>
                        <w:t xml:space="preserve">, balancing </w:t>
                      </w:r>
                      <w:r>
                        <w:rPr>
                          <w:rFonts w:ascii="HELVETICA NEUE LIGHT" w:hAnsi="HELVETICA NEUE LIGHT" w:cs="Calibri"/>
                          <w:color w:val="000000"/>
                        </w:rPr>
                        <w:t xml:space="preserve">hectic work schedules </w:t>
                      </w:r>
                      <w:r w:rsidRPr="0081621C">
                        <w:rPr>
                          <w:rFonts w:ascii="HELVETICA NEUE LIGHT" w:hAnsi="HELVETICA NEUE LIGHT" w:cs="Calibri"/>
                          <w:color w:val="000000"/>
                        </w:rPr>
                        <w:t>and family</w:t>
                      </w:r>
                      <w:r>
                        <w:rPr>
                          <w:rFonts w:ascii="HELVETICA NEUE LIGHT" w:hAnsi="HELVETICA NEUE LIGHT" w:cs="Calibri"/>
                          <w:color w:val="000000"/>
                        </w:rPr>
                        <w:t>, paving the way for working parents with careers in media sales.</w:t>
                      </w:r>
                    </w:p>
                    <w:p w14:paraId="1E81FD38" w14:textId="77777777" w:rsidR="00616807" w:rsidRPr="0081621C" w:rsidRDefault="00616807" w:rsidP="00616807">
                      <w:pPr>
                        <w:pStyle w:val="NormalWeb"/>
                        <w:spacing w:before="0" w:beforeAutospacing="0" w:after="0" w:afterAutospacing="0"/>
                        <w:textAlignment w:val="baseline"/>
                        <w:rPr>
                          <w:rFonts w:ascii="HELVETICA NEUE LIGHT" w:hAnsi="HELVETICA NEUE LIGHT"/>
                          <w:color w:val="000000"/>
                        </w:rPr>
                      </w:pPr>
                    </w:p>
                    <w:p w14:paraId="7BDC0A08" w14:textId="77777777" w:rsidR="00616807" w:rsidRPr="0081741F" w:rsidRDefault="00616807" w:rsidP="00616807">
                      <w:pPr>
                        <w:pStyle w:val="xmsonormal"/>
                        <w:spacing w:before="0" w:beforeAutospacing="0" w:after="0" w:afterAutospacing="0"/>
                        <w:rPr>
                          <w:rFonts w:ascii="HELVETICA NEUE LIGHT" w:hAnsi="HELVETICA NEUE LIGHT"/>
                          <w:color w:val="000000"/>
                        </w:rPr>
                      </w:pPr>
                      <w:r w:rsidRPr="0081621C">
                        <w:rPr>
                          <w:rFonts w:ascii="HELVETICA NEUE LIGHT" w:hAnsi="HELVETICA NEUE LIGHT"/>
                          <w:color w:val="000000"/>
                        </w:rPr>
                        <w:t>Margie is well known and respected for her</w:t>
                      </w:r>
                      <w:r>
                        <w:rPr>
                          <w:rFonts w:ascii="HELVETICA NEUE LIGHT" w:hAnsi="HELVETICA NEUE LIGHT"/>
                          <w:color w:val="000000"/>
                        </w:rPr>
                        <w:t xml:space="preserve"> diligence, drive, and new business results. Due to her years in the business as an account executive and sales leader, she knows the station environment well and can easily relate to local sellers as well as the most senior managers. Margie boasts an outstanding </w:t>
                      </w:r>
                      <w:r w:rsidRPr="0081621C">
                        <w:rPr>
                          <w:rFonts w:ascii="HELVETICA NEUE LIGHT" w:hAnsi="HELVETICA NEUE LIGHT"/>
                          <w:color w:val="000000"/>
                        </w:rPr>
                        <w:t xml:space="preserve">track record </w:t>
                      </w:r>
                      <w:r>
                        <w:rPr>
                          <w:rFonts w:ascii="HELVETICA NEUE LIGHT" w:hAnsi="HELVETICA NEUE LIGHT"/>
                          <w:color w:val="000000"/>
                        </w:rPr>
                        <w:t xml:space="preserve">of </w:t>
                      </w:r>
                      <w:r w:rsidRPr="0081621C">
                        <w:rPr>
                          <w:rFonts w:ascii="HELVETICA NEUE LIGHT" w:hAnsi="HELVETICA NEUE LIGHT" w:cs="Calibri"/>
                          <w:color w:val="000000"/>
                        </w:rPr>
                        <w:t xml:space="preserve">helping business owners strategically grow their revenue with proven results </w:t>
                      </w:r>
                      <w:r>
                        <w:rPr>
                          <w:rFonts w:ascii="HELVETICA NEUE LIGHT" w:hAnsi="HELVETICA NEUE LIGHT" w:cs="Calibri"/>
                          <w:color w:val="000000"/>
                        </w:rPr>
                        <w:t xml:space="preserve">through </w:t>
                      </w:r>
                      <w:r w:rsidRPr="0081621C">
                        <w:rPr>
                          <w:rFonts w:ascii="HELVETICA NEUE LIGHT" w:hAnsi="HELVETICA NEUE LIGHT" w:cs="Calibri"/>
                          <w:color w:val="000000"/>
                        </w:rPr>
                        <w:t>broadcast</w:t>
                      </w:r>
                      <w:r>
                        <w:rPr>
                          <w:rFonts w:ascii="HELVETICA NEUE LIGHT" w:hAnsi="HELVETICA NEUE LIGHT" w:cs="Calibri"/>
                          <w:color w:val="000000"/>
                        </w:rPr>
                        <w:t xml:space="preserve">, </w:t>
                      </w:r>
                      <w:r w:rsidRPr="0081621C">
                        <w:rPr>
                          <w:rFonts w:ascii="HELVETICA NEUE LIGHT" w:hAnsi="HELVETICA NEUE LIGHT" w:cs="Calibri"/>
                          <w:color w:val="000000"/>
                        </w:rPr>
                        <w:t>streaming</w:t>
                      </w:r>
                      <w:r>
                        <w:rPr>
                          <w:rFonts w:ascii="HELVETICA NEUE LIGHT" w:hAnsi="HELVETICA NEUE LIGHT" w:cs="Calibri"/>
                          <w:color w:val="000000"/>
                        </w:rPr>
                        <w:t>, and digital solutions.</w:t>
                      </w:r>
                    </w:p>
                    <w:p w14:paraId="4379DA0E" w14:textId="77777777" w:rsidR="00616807" w:rsidRPr="0081621C" w:rsidRDefault="00616807" w:rsidP="00616807">
                      <w:pPr>
                        <w:pStyle w:val="xmsonormal"/>
                        <w:spacing w:before="0" w:beforeAutospacing="0" w:after="0" w:afterAutospacing="0"/>
                        <w:rPr>
                          <w:rFonts w:ascii="HELVETICA NEUE LIGHT" w:hAnsi="HELVETICA NEUE LIGHT" w:cs="Calibri"/>
                          <w:color w:val="000000"/>
                          <w:sz w:val="22"/>
                          <w:szCs w:val="22"/>
                        </w:rPr>
                      </w:pPr>
                    </w:p>
                    <w:p w14:paraId="34AF1C62" w14:textId="77777777" w:rsidR="00616807" w:rsidRDefault="00616807" w:rsidP="00616807">
                      <w:pPr>
                        <w:pStyle w:val="xmsonormal"/>
                        <w:spacing w:before="0" w:beforeAutospacing="0" w:after="0" w:afterAutospacing="0"/>
                        <w:rPr>
                          <w:rFonts w:ascii="HELVETICA NEUE LIGHT" w:hAnsi="HELVETICA NEUE LIGHT" w:cs="Calibri"/>
                          <w:color w:val="000000"/>
                        </w:rPr>
                      </w:pPr>
                      <w:r>
                        <w:rPr>
                          <w:rFonts w:ascii="HELVETICA NEUE LIGHT" w:hAnsi="HELVETICA NEUE LIGHT"/>
                          <w:color w:val="000000"/>
                        </w:rPr>
                        <w:t xml:space="preserve">Margie and her husband Tim have been married for 23 years. The couple </w:t>
                      </w:r>
                      <w:r w:rsidRPr="0081621C">
                        <w:rPr>
                          <w:rFonts w:ascii="HELVETICA NEUE LIGHT" w:hAnsi="HELVETICA NEUE LIGHT"/>
                          <w:color w:val="000000"/>
                        </w:rPr>
                        <w:t>and their two children live in Littleton</w:t>
                      </w:r>
                      <w:r>
                        <w:rPr>
                          <w:rFonts w:ascii="HELVETICA NEUE LIGHT" w:hAnsi="HELVETICA NEUE LIGHT"/>
                          <w:color w:val="000000"/>
                        </w:rPr>
                        <w:t>,</w:t>
                      </w:r>
                      <w:r w:rsidRPr="0081621C">
                        <w:rPr>
                          <w:rFonts w:ascii="HELVETICA NEUE LIGHT" w:hAnsi="HELVETICA NEUE LIGHT"/>
                          <w:color w:val="000000"/>
                        </w:rPr>
                        <w:t xml:space="preserve"> CO</w:t>
                      </w:r>
                      <w:r>
                        <w:rPr>
                          <w:rFonts w:ascii="HELVETICA NEUE LIGHT" w:hAnsi="HELVETICA NEUE LIGHT"/>
                          <w:color w:val="000000"/>
                        </w:rPr>
                        <w:t>, a suburb of Denver</w:t>
                      </w:r>
                      <w:r w:rsidRPr="0081621C">
                        <w:rPr>
                          <w:rFonts w:ascii="HELVETICA NEUE LIGHT" w:hAnsi="HELVETICA NEUE LIGHT"/>
                          <w:color w:val="000000"/>
                        </w:rPr>
                        <w:t xml:space="preserve">. </w:t>
                      </w:r>
                      <w:r w:rsidRPr="0081621C">
                        <w:rPr>
                          <w:rFonts w:ascii="HELVETICA NEUE LIGHT" w:hAnsi="HELVETICA NEUE LIGHT" w:cs="Calibri"/>
                          <w:color w:val="000000"/>
                        </w:rPr>
                        <w:t>The</w:t>
                      </w:r>
                      <w:r>
                        <w:rPr>
                          <w:rFonts w:ascii="HELVETICA NEUE LIGHT" w:hAnsi="HELVETICA NEUE LIGHT" w:cs="Calibri"/>
                          <w:color w:val="000000"/>
                        </w:rPr>
                        <w:t xml:space="preserve">ir </w:t>
                      </w:r>
                      <w:r w:rsidRPr="0081621C">
                        <w:rPr>
                          <w:rFonts w:ascii="HELVETICA NEUE LIGHT" w:hAnsi="HELVETICA NEUE LIGHT" w:cs="Calibri"/>
                          <w:color w:val="000000"/>
                        </w:rPr>
                        <w:t xml:space="preserve">son, Ryan, attends </w:t>
                      </w:r>
                      <w:r>
                        <w:rPr>
                          <w:rFonts w:ascii="HELVETICA NEUE LIGHT" w:hAnsi="HELVETICA NEUE LIGHT" w:cs="Calibri"/>
                          <w:color w:val="000000"/>
                        </w:rPr>
                        <w:t xml:space="preserve">the </w:t>
                      </w:r>
                      <w:r w:rsidRPr="0081621C">
                        <w:rPr>
                          <w:rFonts w:ascii="HELVETICA NEUE LIGHT" w:hAnsi="HELVETICA NEUE LIGHT" w:cs="Calibri"/>
                          <w:color w:val="000000"/>
                        </w:rPr>
                        <w:t xml:space="preserve">University of Colorado Boulder, and </w:t>
                      </w:r>
                      <w:r>
                        <w:rPr>
                          <w:rFonts w:ascii="HELVETICA NEUE LIGHT" w:hAnsi="HELVETICA NEUE LIGHT" w:cs="Calibri"/>
                          <w:color w:val="000000"/>
                        </w:rPr>
                        <w:t xml:space="preserve">their </w:t>
                      </w:r>
                      <w:r w:rsidRPr="0081621C">
                        <w:rPr>
                          <w:rFonts w:ascii="HELVETICA NEUE LIGHT" w:hAnsi="HELVETICA NEUE LIGHT" w:cs="Calibri"/>
                          <w:color w:val="000000"/>
                        </w:rPr>
                        <w:t>daughter Mary is in high school.</w:t>
                      </w:r>
                      <w:r>
                        <w:rPr>
                          <w:rFonts w:ascii="HELVETICA NEUE LIGHT" w:hAnsi="HELVETICA NEUE LIGHT" w:cs="Calibri"/>
                          <w:color w:val="000000"/>
                        </w:rPr>
                        <w:t xml:space="preserve">  </w:t>
                      </w:r>
                      <w:r w:rsidRPr="0081621C">
                        <w:rPr>
                          <w:rFonts w:ascii="HELVETICA NEUE LIGHT" w:hAnsi="HELVETICA NEUE LIGHT" w:cs="Calibri"/>
                          <w:color w:val="000000"/>
                        </w:rPr>
                        <w:t xml:space="preserve">In </w:t>
                      </w:r>
                      <w:r>
                        <w:rPr>
                          <w:rFonts w:ascii="HELVETICA NEUE LIGHT" w:hAnsi="HELVETICA NEUE LIGHT" w:cs="Calibri"/>
                          <w:color w:val="000000"/>
                        </w:rPr>
                        <w:t xml:space="preserve">their </w:t>
                      </w:r>
                      <w:r w:rsidRPr="0081621C">
                        <w:rPr>
                          <w:rFonts w:ascii="HELVETICA NEUE LIGHT" w:hAnsi="HELVETICA NEUE LIGHT" w:cs="Calibri"/>
                          <w:color w:val="000000"/>
                        </w:rPr>
                        <w:t xml:space="preserve">spare time, </w:t>
                      </w:r>
                      <w:r>
                        <w:rPr>
                          <w:rFonts w:ascii="HELVETICA NEUE LIGHT" w:hAnsi="HELVETICA NEUE LIGHT" w:cs="Calibri"/>
                          <w:color w:val="000000"/>
                        </w:rPr>
                        <w:t xml:space="preserve">the Chilsons </w:t>
                      </w:r>
                      <w:r w:rsidRPr="0081621C">
                        <w:rPr>
                          <w:rFonts w:ascii="HELVETICA NEUE LIGHT" w:hAnsi="HELVETICA NEUE LIGHT" w:cs="Calibri"/>
                          <w:color w:val="000000"/>
                        </w:rPr>
                        <w:t xml:space="preserve">enjoy travel, hiking in the </w:t>
                      </w:r>
                      <w:r>
                        <w:rPr>
                          <w:rFonts w:ascii="HELVETICA NEUE LIGHT" w:hAnsi="HELVETICA NEUE LIGHT" w:cs="Calibri"/>
                          <w:color w:val="000000"/>
                        </w:rPr>
                        <w:t xml:space="preserve">picturesque </w:t>
                      </w:r>
                      <w:r w:rsidRPr="0081621C">
                        <w:rPr>
                          <w:rFonts w:ascii="HELVETICA NEUE LIGHT" w:hAnsi="HELVETICA NEUE LIGHT" w:cs="Calibri"/>
                          <w:color w:val="000000"/>
                        </w:rPr>
                        <w:t>Rocky Mountains, cooking, watch</w:t>
                      </w:r>
                      <w:r>
                        <w:rPr>
                          <w:rFonts w:ascii="HELVETICA NEUE LIGHT" w:hAnsi="HELVETICA NEUE LIGHT" w:cs="Calibri"/>
                          <w:color w:val="000000"/>
                        </w:rPr>
                        <w:t>ing</w:t>
                      </w:r>
                      <w:r w:rsidRPr="0081621C">
                        <w:rPr>
                          <w:rFonts w:ascii="HELVETICA NEUE LIGHT" w:hAnsi="HELVETICA NEUE LIGHT" w:cs="Calibri"/>
                          <w:color w:val="000000"/>
                        </w:rPr>
                        <w:t xml:space="preserve"> movies, and cheering on </w:t>
                      </w:r>
                      <w:r>
                        <w:rPr>
                          <w:rFonts w:ascii="HELVETICA NEUE LIGHT" w:hAnsi="HELVETICA NEUE LIGHT" w:cs="Calibri"/>
                          <w:color w:val="000000"/>
                        </w:rPr>
                        <w:t xml:space="preserve">their kids </w:t>
                      </w:r>
                      <w:r w:rsidRPr="0081621C">
                        <w:rPr>
                          <w:rFonts w:ascii="HELVETICA NEUE LIGHT" w:hAnsi="HELVETICA NEUE LIGHT" w:cs="Calibri"/>
                          <w:color w:val="000000"/>
                        </w:rPr>
                        <w:t>in various sporting events.</w:t>
                      </w:r>
                    </w:p>
                    <w:p w14:paraId="2875102E" w14:textId="77777777" w:rsidR="00822AA2" w:rsidRDefault="00822AA2" w:rsidP="00822AA2">
                      <w:pPr>
                        <w:tabs>
                          <w:tab w:val="left" w:pos="1800"/>
                        </w:tabs>
                        <w:rPr>
                          <w:rFonts w:ascii="HELVETICA NEUE LIGHT" w:hAnsi="HELVETICA NEUE LIGHT"/>
                          <w:sz w:val="20"/>
                          <w:szCs w:val="20"/>
                        </w:rPr>
                      </w:pPr>
                    </w:p>
                    <w:p w14:paraId="2DFA7E84" w14:textId="77777777" w:rsidR="00822AA2" w:rsidRDefault="00822AA2" w:rsidP="00822AA2">
                      <w:pPr>
                        <w:tabs>
                          <w:tab w:val="left" w:pos="1800"/>
                        </w:tabs>
                        <w:rPr>
                          <w:rFonts w:ascii="HELVETICA NEUE LIGHT" w:hAnsi="HELVETICA NEUE LIGHT"/>
                          <w:sz w:val="20"/>
                          <w:szCs w:val="20"/>
                        </w:rPr>
                      </w:pPr>
                    </w:p>
                    <w:p w14:paraId="7DD46491" w14:textId="77777777" w:rsidR="00822AA2" w:rsidRPr="00822AA2" w:rsidRDefault="00822AA2" w:rsidP="00822AA2">
                      <w:pPr>
                        <w:tabs>
                          <w:tab w:val="left" w:pos="1800"/>
                        </w:tabs>
                        <w:rPr>
                          <w:rFonts w:ascii="HELVETICA NEUE LIGHT" w:hAnsi="HELVETICA NEUE LIGHT"/>
                          <w:sz w:val="20"/>
                          <w:szCs w:val="20"/>
                        </w:rPr>
                      </w:pPr>
                    </w:p>
                  </w:txbxContent>
                </v:textbox>
              </v:shape>
            </w:pict>
          </mc:Fallback>
        </mc:AlternateContent>
      </w:r>
    </w:p>
    <w:p w14:paraId="7FA4B032" w14:textId="77777777" w:rsidR="004772CC" w:rsidRDefault="004772CC" w:rsidP="004772CC">
      <w:pPr>
        <w:ind w:left="-2340"/>
      </w:pPr>
    </w:p>
    <w:p w14:paraId="6C086419" w14:textId="6D7F0CFB" w:rsidR="004772CC" w:rsidRDefault="004772CC" w:rsidP="004772CC">
      <w:pPr>
        <w:ind w:left="-2340"/>
      </w:pPr>
    </w:p>
    <w:p w14:paraId="18F50FB1" w14:textId="77777777" w:rsidR="004772CC" w:rsidRDefault="004772CC" w:rsidP="004772CC">
      <w:pPr>
        <w:ind w:left="-2340"/>
      </w:pPr>
    </w:p>
    <w:p w14:paraId="0C67AF7A" w14:textId="77777777" w:rsidR="004772CC" w:rsidRDefault="004772CC" w:rsidP="004772CC">
      <w:pPr>
        <w:ind w:left="-2340"/>
      </w:pPr>
    </w:p>
    <w:p w14:paraId="00C39B50" w14:textId="77777777" w:rsidR="004772CC" w:rsidRDefault="004772CC" w:rsidP="004772CC">
      <w:pPr>
        <w:ind w:left="-2340"/>
      </w:pPr>
    </w:p>
    <w:p w14:paraId="6B2A042E" w14:textId="77777777" w:rsidR="004772CC" w:rsidRDefault="004772CC" w:rsidP="004772CC">
      <w:pPr>
        <w:ind w:left="-2340"/>
      </w:pPr>
    </w:p>
    <w:p w14:paraId="45EF5ACA" w14:textId="77777777" w:rsidR="004772CC" w:rsidRDefault="004772CC" w:rsidP="004772CC">
      <w:pPr>
        <w:ind w:left="-2340"/>
      </w:pPr>
    </w:p>
    <w:p w14:paraId="0A7AC2FD" w14:textId="77777777" w:rsidR="004772CC" w:rsidRDefault="00822AA2" w:rsidP="00822AA2">
      <w:pPr>
        <w:ind w:left="-1800"/>
      </w:pPr>
      <w:r>
        <w:rPr>
          <w:noProof/>
        </w:rPr>
        <w:drawing>
          <wp:inline distT="0" distB="0" distL="0" distR="0" wp14:anchorId="247196B2" wp14:editId="34AEE3AF">
            <wp:extent cx="1550087" cy="1820333"/>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7014" cy="1828468"/>
                    </a:xfrm>
                    <a:prstGeom prst="rect">
                      <a:avLst/>
                    </a:prstGeom>
                  </pic:spPr>
                </pic:pic>
              </a:graphicData>
            </a:graphic>
          </wp:inline>
        </w:drawing>
      </w:r>
    </w:p>
    <w:p w14:paraId="229721F4" w14:textId="77777777" w:rsidR="004772CC" w:rsidRDefault="004772CC" w:rsidP="00822AA2">
      <w:pPr>
        <w:ind w:left="-540"/>
      </w:pPr>
    </w:p>
    <w:p w14:paraId="61AD3AAA" w14:textId="0846D5EE" w:rsidR="00C3757C" w:rsidRDefault="00481BF1" w:rsidP="0001641C">
      <w:pPr>
        <w:ind w:left="-1440"/>
        <w:rPr>
          <w:rFonts w:ascii="Helvetica Neue" w:hAnsi="Helvetica Neue"/>
          <w:b/>
          <w:bCs/>
        </w:rPr>
      </w:pPr>
      <w:r w:rsidRPr="00C3757C">
        <w:rPr>
          <w:rFonts w:ascii="Helvetica Neue" w:hAnsi="Helvetica Neue"/>
          <w:b/>
          <w:bCs/>
        </w:rPr>
        <w:t>BIOGRAPHY</w:t>
      </w:r>
    </w:p>
    <w:p w14:paraId="2089D3B2" w14:textId="77777777" w:rsidR="00C3757C" w:rsidRPr="00C3757C" w:rsidRDefault="00C3757C" w:rsidP="00C3757C">
      <w:pPr>
        <w:ind w:left="-1440"/>
        <w:rPr>
          <w:rFonts w:ascii="Helvetica Neue" w:hAnsi="Helvetica Neue"/>
          <w:b/>
          <w:bCs/>
        </w:rPr>
      </w:pPr>
    </w:p>
    <w:p w14:paraId="0907FFCB" w14:textId="12ECC5E5" w:rsidR="00C3757C" w:rsidRDefault="00C3757C" w:rsidP="00C3757C">
      <w:pPr>
        <w:rPr>
          <w:rFonts w:ascii="Helvetica Neue" w:hAnsi="Helvetica Neue"/>
        </w:rPr>
      </w:pPr>
    </w:p>
    <w:p w14:paraId="2070B00B" w14:textId="6108EF02" w:rsidR="00C3757C" w:rsidRPr="00C3757C" w:rsidRDefault="00C3757C" w:rsidP="00C3757C">
      <w:pPr>
        <w:ind w:left="-1440"/>
        <w:rPr>
          <w:rFonts w:ascii="Helvetica Neue" w:hAnsi="Helvetica Neue"/>
          <w:sz w:val="20"/>
          <w:szCs w:val="20"/>
        </w:rPr>
      </w:pPr>
      <w:r w:rsidRPr="00C3757C">
        <w:rPr>
          <w:rFonts w:ascii="Helvetica Neue" w:hAnsi="Helvetica Neue"/>
          <w:sz w:val="20"/>
          <w:szCs w:val="20"/>
        </w:rPr>
        <w:t>7711 Holiday Drive</w:t>
      </w:r>
    </w:p>
    <w:p w14:paraId="2EC60747" w14:textId="5A5FB9B5" w:rsidR="00C3757C" w:rsidRPr="00C3757C" w:rsidRDefault="00C3757C" w:rsidP="00C3757C">
      <w:pPr>
        <w:ind w:left="-1440"/>
        <w:rPr>
          <w:rFonts w:ascii="Helvetica Neue" w:hAnsi="Helvetica Neue"/>
          <w:sz w:val="20"/>
          <w:szCs w:val="20"/>
        </w:rPr>
      </w:pPr>
      <w:r w:rsidRPr="00C3757C">
        <w:rPr>
          <w:rFonts w:ascii="Helvetica Neue" w:hAnsi="Helvetica Neue"/>
          <w:sz w:val="20"/>
          <w:szCs w:val="20"/>
        </w:rPr>
        <w:t>Sarasota, FL 34231</w:t>
      </w:r>
    </w:p>
    <w:p w14:paraId="25644AB1" w14:textId="57CFA2B1" w:rsidR="00C3757C" w:rsidRPr="00C3757C" w:rsidRDefault="00C3757C" w:rsidP="00C3757C">
      <w:pPr>
        <w:ind w:left="-1440"/>
        <w:rPr>
          <w:rFonts w:ascii="Helvetica Neue" w:hAnsi="Helvetica Neue"/>
          <w:sz w:val="20"/>
          <w:szCs w:val="20"/>
        </w:rPr>
      </w:pPr>
      <w:r w:rsidRPr="00C3757C">
        <w:rPr>
          <w:rFonts w:ascii="Helvetica Neue" w:hAnsi="Helvetica Neue"/>
          <w:sz w:val="20"/>
          <w:szCs w:val="20"/>
        </w:rPr>
        <w:t>941.926.7355</w:t>
      </w:r>
    </w:p>
    <w:sectPr w:rsidR="00C3757C" w:rsidRPr="00C3757C" w:rsidSect="00822AA2">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13200E" w14:textId="77777777" w:rsidR="00A0014B" w:rsidRDefault="00A0014B" w:rsidP="004772CC">
      <w:r>
        <w:separator/>
      </w:r>
    </w:p>
  </w:endnote>
  <w:endnote w:type="continuationSeparator" w:id="0">
    <w:p w14:paraId="075DB9C9" w14:textId="77777777" w:rsidR="00A0014B" w:rsidRDefault="00A0014B" w:rsidP="0047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10F0E" w14:textId="77777777" w:rsidR="00A0014B" w:rsidRDefault="00A0014B" w:rsidP="004772CC">
      <w:r>
        <w:separator/>
      </w:r>
    </w:p>
  </w:footnote>
  <w:footnote w:type="continuationSeparator" w:id="0">
    <w:p w14:paraId="0B8C05E1" w14:textId="77777777" w:rsidR="00A0014B" w:rsidRDefault="00A0014B" w:rsidP="004772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oNotDisplayPageBoundarie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7C1"/>
    <w:rsid w:val="0001641C"/>
    <w:rsid w:val="00063416"/>
    <w:rsid w:val="00164F5E"/>
    <w:rsid w:val="001F4BEE"/>
    <w:rsid w:val="00202979"/>
    <w:rsid w:val="003322D1"/>
    <w:rsid w:val="004772CC"/>
    <w:rsid w:val="00481BF1"/>
    <w:rsid w:val="004F6ADF"/>
    <w:rsid w:val="00616807"/>
    <w:rsid w:val="00646A7E"/>
    <w:rsid w:val="006F4D4C"/>
    <w:rsid w:val="00822AA2"/>
    <w:rsid w:val="00863EBE"/>
    <w:rsid w:val="009446CA"/>
    <w:rsid w:val="00A0014B"/>
    <w:rsid w:val="00C3757C"/>
    <w:rsid w:val="00CB69C5"/>
    <w:rsid w:val="00CF5671"/>
    <w:rsid w:val="00DB070C"/>
    <w:rsid w:val="00DE1402"/>
    <w:rsid w:val="00E0180C"/>
    <w:rsid w:val="00E255CD"/>
    <w:rsid w:val="00E967C1"/>
    <w:rsid w:val="00F34707"/>
    <w:rsid w:val="00F73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1F575"/>
  <w15:chartTrackingRefBased/>
  <w15:docId w15:val="{FA51702E-6F72-8141-A1FB-2CC86EFA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C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C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772CC"/>
    <w:pPr>
      <w:tabs>
        <w:tab w:val="center" w:pos="4680"/>
        <w:tab w:val="right" w:pos="9360"/>
      </w:tabs>
    </w:pPr>
  </w:style>
  <w:style w:type="character" w:customStyle="1" w:styleId="HeaderChar">
    <w:name w:val="Header Char"/>
    <w:basedOn w:val="DefaultParagraphFont"/>
    <w:link w:val="Header"/>
    <w:uiPriority w:val="99"/>
    <w:rsid w:val="004772CC"/>
  </w:style>
  <w:style w:type="paragraph" w:styleId="Footer">
    <w:name w:val="footer"/>
    <w:basedOn w:val="Normal"/>
    <w:link w:val="FooterChar"/>
    <w:uiPriority w:val="99"/>
    <w:unhideWhenUsed/>
    <w:rsid w:val="004772CC"/>
    <w:pPr>
      <w:tabs>
        <w:tab w:val="center" w:pos="4680"/>
        <w:tab w:val="right" w:pos="9360"/>
      </w:tabs>
    </w:pPr>
  </w:style>
  <w:style w:type="character" w:customStyle="1" w:styleId="FooterChar">
    <w:name w:val="Footer Char"/>
    <w:basedOn w:val="DefaultParagraphFont"/>
    <w:link w:val="Footer"/>
    <w:uiPriority w:val="99"/>
    <w:rsid w:val="004772CC"/>
  </w:style>
  <w:style w:type="table" w:styleId="TableGrid">
    <w:name w:val="Table Grid"/>
    <w:basedOn w:val="TableNormal"/>
    <w:uiPriority w:val="39"/>
    <w:rsid w:val="00477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02979"/>
    <w:pPr>
      <w:spacing w:before="100" w:beforeAutospacing="1" w:after="100" w:afterAutospacing="1"/>
    </w:pPr>
    <w:rPr>
      <w:rFonts w:ascii="Times New Roman" w:eastAsia="Times New Roman" w:hAnsi="Times New Roman" w:cs="Times New Roman"/>
    </w:rPr>
  </w:style>
  <w:style w:type="paragraph" w:customStyle="1" w:styleId="xmsonormal">
    <w:name w:val="xmsonormal"/>
    <w:basedOn w:val="Normal"/>
    <w:rsid w:val="0061680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uscari/Desktop/JDA%20MEMORANDU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JDA MEMORANDUM.dotx</Template>
  <TotalTime>2</TotalTime>
  <Pages>1</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Muscari, David</dc:creator>
  <cp:keywords/>
  <dc:description/>
  <cp:lastModifiedBy>JDA 2</cp:lastModifiedBy>
  <cp:revision>5</cp:revision>
  <cp:lastPrinted>2021-06-14T18:55:00Z</cp:lastPrinted>
  <dcterms:created xsi:type="dcterms:W3CDTF">2021-06-14T18:54:00Z</dcterms:created>
  <dcterms:modified xsi:type="dcterms:W3CDTF">2021-06-18T17:02:00Z</dcterms:modified>
</cp:coreProperties>
</file>